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78E" w:rsidRPr="00F759E1" w:rsidRDefault="007A5571" w:rsidP="00FD001F">
      <w:pPr>
        <w:tabs>
          <w:tab w:val="left" w:pos="1968"/>
        </w:tabs>
        <w:spacing w:line="240" w:lineRule="auto"/>
        <w:rPr>
          <w:rFonts w:ascii="Arial" w:hAnsi="Arial" w:cs="Arial"/>
          <w:sz w:val="20"/>
          <w:szCs w:val="20"/>
        </w:rPr>
      </w:pPr>
      <w:r w:rsidRPr="00F759E1">
        <w:rPr>
          <w:rFonts w:ascii="Arial" w:hAnsi="Arial" w:cs="Arial"/>
          <w:noProof/>
          <w:sz w:val="20"/>
          <w:szCs w:val="20"/>
          <w:lang w:eastAsia="sl-SI"/>
        </w:rPr>
        <w:drawing>
          <wp:inline distT="0" distB="0" distL="0" distR="0">
            <wp:extent cx="2630805" cy="787332"/>
            <wp:effectExtent l="0" t="0" r="1079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pis_zd_template_glav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787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01F" w:rsidRPr="00FD001F" w:rsidRDefault="00205B57" w:rsidP="00FD001F">
      <w:pPr>
        <w:pStyle w:val="E-potnipodpis"/>
        <w:ind w:left="1560"/>
        <w:rPr>
          <w:rFonts w:ascii="Arial" w:hAnsi="Arial" w:cs="Arial"/>
          <w:color w:val="067FA3"/>
          <w:sz w:val="20"/>
          <w:szCs w:val="20"/>
        </w:rPr>
      </w:pPr>
      <w:hyperlink r:id="rId7" w:history="1">
        <w:r w:rsidR="00FD001F" w:rsidRPr="00FD001F">
          <w:rPr>
            <w:rStyle w:val="Hiperpovezava"/>
            <w:rFonts w:ascii="Arial" w:hAnsi="Arial" w:cs="Arial"/>
            <w:color w:val="067FA3"/>
            <w:sz w:val="20"/>
            <w:szCs w:val="20"/>
          </w:rPr>
          <w:t>valentina.slana@zdstudenti.si</w:t>
        </w:r>
      </w:hyperlink>
    </w:p>
    <w:p w:rsidR="00FD001F" w:rsidRPr="00FD001F" w:rsidRDefault="00FD001F" w:rsidP="00FD001F">
      <w:pPr>
        <w:pStyle w:val="E-potnipodpis"/>
        <w:ind w:left="1560"/>
        <w:rPr>
          <w:rFonts w:ascii="Arial" w:hAnsi="Arial" w:cs="Arial"/>
          <w:color w:val="0CB19F"/>
          <w:sz w:val="20"/>
          <w:szCs w:val="20"/>
        </w:rPr>
      </w:pPr>
      <w:r w:rsidRPr="00FD001F">
        <w:rPr>
          <w:rFonts w:ascii="Arial" w:hAnsi="Arial" w:cs="Arial"/>
          <w:color w:val="0CB19F"/>
          <w:sz w:val="20"/>
          <w:szCs w:val="20"/>
        </w:rPr>
        <w:t>Tel.: 01 200 74 22</w:t>
      </w:r>
    </w:p>
    <w:p w:rsidR="004D3FAC" w:rsidRDefault="004D3FAC" w:rsidP="00FD001F">
      <w:pPr>
        <w:tabs>
          <w:tab w:val="left" w:pos="1968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890F68" w:rsidRPr="00F759E1" w:rsidRDefault="00890F68" w:rsidP="00FD001F">
      <w:pPr>
        <w:tabs>
          <w:tab w:val="left" w:pos="1968"/>
        </w:tabs>
        <w:spacing w:line="240" w:lineRule="auto"/>
        <w:rPr>
          <w:rFonts w:ascii="Arial" w:hAnsi="Arial" w:cs="Arial"/>
          <w:sz w:val="20"/>
          <w:szCs w:val="20"/>
        </w:rPr>
      </w:pPr>
    </w:p>
    <w:p w:rsidR="00D27478" w:rsidRDefault="00D27478" w:rsidP="00FD001F">
      <w:pPr>
        <w:tabs>
          <w:tab w:val="left" w:pos="5880"/>
        </w:tabs>
        <w:spacing w:line="240" w:lineRule="auto"/>
        <w:rPr>
          <w:rFonts w:ascii="Arial" w:hAnsi="Arial" w:cs="Arial"/>
          <w:sz w:val="20"/>
          <w:szCs w:val="20"/>
        </w:rPr>
      </w:pPr>
    </w:p>
    <w:tbl>
      <w:tblPr>
        <w:tblStyle w:val="Tabela-mrea"/>
        <w:tblW w:w="949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49"/>
        <w:gridCol w:w="4749"/>
      </w:tblGrid>
      <w:tr w:rsidR="00890F68" w:rsidTr="001D338F">
        <w:trPr>
          <w:trHeight w:val="1251"/>
        </w:trPr>
        <w:tc>
          <w:tcPr>
            <w:tcW w:w="9498" w:type="dxa"/>
            <w:gridSpan w:val="2"/>
          </w:tcPr>
          <w:p w:rsidR="002E14F9" w:rsidRPr="002E14F9" w:rsidRDefault="002E14F9" w:rsidP="002E14F9">
            <w:pPr>
              <w:spacing w:line="240" w:lineRule="auto"/>
              <w:ind w:right="708"/>
              <w:rPr>
                <w:rFonts w:ascii="Tahoma" w:hAnsi="Tahoma" w:cs="Tahoma"/>
                <w:b/>
                <w:bCs/>
                <w:color w:val="333333"/>
                <w:sz w:val="20"/>
                <w:lang w:eastAsia="sl-SI"/>
              </w:rPr>
            </w:pPr>
            <w:r w:rsidRPr="002E14F9">
              <w:rPr>
                <w:rFonts w:ascii="Tahoma" w:hAnsi="Tahoma" w:cs="Tahoma"/>
                <w:b/>
                <w:bCs/>
                <w:color w:val="333333"/>
                <w:sz w:val="20"/>
                <w:lang w:eastAsia="sl-SI"/>
              </w:rPr>
              <w:t>UNIVERZA V LJUBLJANI</w:t>
            </w:r>
          </w:p>
          <w:p w:rsidR="002E14F9" w:rsidRPr="002E14F9" w:rsidRDefault="002E14F9" w:rsidP="002E14F9">
            <w:pPr>
              <w:spacing w:line="240" w:lineRule="auto"/>
              <w:ind w:right="708"/>
              <w:rPr>
                <w:rFonts w:ascii="Tahoma" w:hAnsi="Tahoma" w:cs="Tahoma"/>
                <w:b/>
                <w:bCs/>
                <w:color w:val="333333"/>
                <w:sz w:val="20"/>
                <w:lang w:eastAsia="sl-SI"/>
              </w:rPr>
            </w:pPr>
            <w:r w:rsidRPr="002E14F9">
              <w:rPr>
                <w:rFonts w:ascii="Tahoma" w:hAnsi="Tahoma" w:cs="Tahoma"/>
                <w:b/>
                <w:bCs/>
                <w:color w:val="333333"/>
                <w:sz w:val="20"/>
                <w:lang w:eastAsia="sl-SI"/>
              </w:rPr>
              <w:t>Akademija za glasbo</w:t>
            </w:r>
          </w:p>
          <w:p w:rsidR="002E14F9" w:rsidRPr="002E14F9" w:rsidRDefault="002E14F9" w:rsidP="002E14F9">
            <w:pPr>
              <w:spacing w:line="240" w:lineRule="auto"/>
              <w:ind w:right="708"/>
              <w:rPr>
                <w:rFonts w:ascii="Tahoma" w:hAnsi="Tahoma" w:cs="Tahoma"/>
                <w:b/>
                <w:bCs/>
                <w:color w:val="333333"/>
                <w:sz w:val="20"/>
                <w:lang w:eastAsia="sl-SI"/>
              </w:rPr>
            </w:pPr>
            <w:r w:rsidRPr="002E14F9">
              <w:rPr>
                <w:rFonts w:ascii="Tahoma" w:hAnsi="Tahoma" w:cs="Tahoma"/>
                <w:b/>
                <w:bCs/>
                <w:color w:val="333333"/>
                <w:sz w:val="20"/>
                <w:lang w:eastAsia="sl-SI"/>
              </w:rPr>
              <w:t>Stari trg 34</w:t>
            </w:r>
          </w:p>
          <w:p w:rsidR="002E14F9" w:rsidRPr="002E14F9" w:rsidRDefault="002E14F9" w:rsidP="002E14F9">
            <w:pPr>
              <w:spacing w:line="240" w:lineRule="auto"/>
              <w:ind w:right="708"/>
              <w:rPr>
                <w:rFonts w:ascii="Tahoma" w:hAnsi="Tahoma" w:cs="Tahoma"/>
                <w:b/>
                <w:bCs/>
                <w:color w:val="333333"/>
                <w:sz w:val="20"/>
                <w:lang w:eastAsia="sl-SI"/>
              </w:rPr>
            </w:pPr>
            <w:r w:rsidRPr="002E14F9">
              <w:rPr>
                <w:rFonts w:ascii="Tahoma" w:hAnsi="Tahoma" w:cs="Tahoma"/>
                <w:b/>
                <w:bCs/>
                <w:color w:val="333333"/>
                <w:sz w:val="20"/>
                <w:lang w:eastAsia="sl-SI"/>
              </w:rPr>
              <w:t>1000 Ljubljana</w:t>
            </w:r>
          </w:p>
          <w:p w:rsidR="005C42F5" w:rsidRDefault="005C42F5" w:rsidP="00330C0E">
            <w:pPr>
              <w:tabs>
                <w:tab w:val="left" w:pos="1968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90F68" w:rsidTr="001D338F">
        <w:trPr>
          <w:trHeight w:val="1162"/>
        </w:trPr>
        <w:tc>
          <w:tcPr>
            <w:tcW w:w="9498" w:type="dxa"/>
            <w:gridSpan w:val="2"/>
          </w:tcPr>
          <w:p w:rsidR="00890F68" w:rsidRDefault="00890F68" w:rsidP="00890F68">
            <w:pPr>
              <w:tabs>
                <w:tab w:val="left" w:pos="1968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5C42F5" w:rsidRDefault="005C42F5" w:rsidP="005C42F5">
            <w:pPr>
              <w:tabs>
                <w:tab w:val="left" w:pos="196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Štev.:  </w:t>
            </w:r>
            <w:r w:rsidR="00751118">
              <w:rPr>
                <w:rFonts w:ascii="Tahoma" w:hAnsi="Tahoma" w:cs="Tahoma"/>
                <w:sz w:val="20"/>
                <w:szCs w:val="20"/>
                <w:lang w:eastAsia="ar-SA"/>
              </w:rPr>
              <w:t>I-001-3</w:t>
            </w:r>
            <w:r w:rsidR="002E14F9">
              <w:rPr>
                <w:rFonts w:ascii="Tahoma" w:hAnsi="Tahoma" w:cs="Tahoma"/>
                <w:sz w:val="20"/>
                <w:szCs w:val="20"/>
                <w:lang w:eastAsia="ar-SA"/>
              </w:rPr>
              <w:t>8</w:t>
            </w:r>
            <w:r>
              <w:rPr>
                <w:rFonts w:ascii="Tahoma" w:hAnsi="Tahoma" w:cs="Tahoma"/>
                <w:sz w:val="20"/>
                <w:szCs w:val="20"/>
                <w:lang w:eastAsia="ar-SA"/>
              </w:rPr>
              <w:t>/2019</w:t>
            </w:r>
          </w:p>
          <w:p w:rsidR="005C42F5" w:rsidRDefault="00D72D28" w:rsidP="005C42F5">
            <w:pPr>
              <w:tabs>
                <w:tab w:val="left" w:pos="1968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Datum: </w:t>
            </w:r>
            <w:r w:rsidR="00AF710A">
              <w:rPr>
                <w:rFonts w:ascii="Arial" w:hAnsi="Arial" w:cs="Arial"/>
                <w:sz w:val="20"/>
                <w:szCs w:val="20"/>
              </w:rPr>
              <w:t>1</w:t>
            </w:r>
            <w:r w:rsidR="00D77BF3">
              <w:rPr>
                <w:rFonts w:ascii="Arial" w:hAnsi="Arial" w:cs="Arial"/>
                <w:sz w:val="20"/>
                <w:szCs w:val="20"/>
              </w:rPr>
              <w:t>7</w:t>
            </w:r>
            <w:r w:rsidR="005C42F5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5C42F5">
              <w:rPr>
                <w:rFonts w:ascii="Arial" w:hAnsi="Arial" w:cs="Arial"/>
                <w:sz w:val="20"/>
                <w:szCs w:val="20"/>
              </w:rPr>
              <w:t>.2019</w:t>
            </w:r>
          </w:p>
          <w:p w:rsidR="00890F68" w:rsidRPr="0038278E" w:rsidRDefault="00890F68" w:rsidP="00330C0E">
            <w:pPr>
              <w:tabs>
                <w:tab w:val="left" w:pos="1968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90F68" w:rsidTr="001D338F">
        <w:trPr>
          <w:trHeight w:val="698"/>
        </w:trPr>
        <w:tc>
          <w:tcPr>
            <w:tcW w:w="9498" w:type="dxa"/>
            <w:gridSpan w:val="2"/>
          </w:tcPr>
          <w:p w:rsidR="00890F68" w:rsidRDefault="00890F68" w:rsidP="002E14F9">
            <w:pPr>
              <w:rPr>
                <w:rFonts w:ascii="Arial" w:hAnsi="Arial" w:cs="Arial"/>
                <w:sz w:val="20"/>
                <w:szCs w:val="20"/>
              </w:rPr>
            </w:pPr>
            <w:r w:rsidRPr="0038278E">
              <w:rPr>
                <w:rFonts w:ascii="Arial" w:hAnsi="Arial" w:cs="Arial"/>
                <w:b/>
                <w:sz w:val="20"/>
                <w:szCs w:val="20"/>
              </w:rPr>
              <w:t xml:space="preserve">Zadeva:  </w:t>
            </w:r>
            <w:r w:rsidRPr="00F75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Vabilo na preventivni sistematični pregled študentov</w:t>
            </w:r>
            <w:r w:rsidR="008947F2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 </w:t>
            </w:r>
            <w:r w:rsidRPr="00F75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1. </w:t>
            </w: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l</w:t>
            </w:r>
            <w:r w:rsidRPr="00F75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etnika </w:t>
            </w:r>
            <w:r w:rsidR="005C42F5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magistrskega študija </w:t>
            </w:r>
            <w:r w:rsidRPr="00F75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v šolskem letu 2018/2019</w:t>
            </w:r>
          </w:p>
        </w:tc>
      </w:tr>
      <w:tr w:rsidR="001D338F" w:rsidTr="001D338F">
        <w:trPr>
          <w:trHeight w:val="698"/>
        </w:trPr>
        <w:tc>
          <w:tcPr>
            <w:tcW w:w="9498" w:type="dxa"/>
            <w:gridSpan w:val="2"/>
          </w:tcPr>
          <w:p w:rsidR="001D338F" w:rsidRPr="00F759E1" w:rsidRDefault="001D338F" w:rsidP="001D338F">
            <w:pPr>
              <w:tabs>
                <w:tab w:val="left" w:pos="8222"/>
                <w:tab w:val="left" w:pos="9354"/>
              </w:tabs>
              <w:suppressAutoHyphens/>
              <w:spacing w:line="240" w:lineRule="auto"/>
              <w:ind w:right="-2"/>
              <w:jc w:val="both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 xml:space="preserve">Pregled bo v Zdravstvenem domu za študente Univerze v Ljubljani, v Ljubljani, </w:t>
            </w:r>
            <w:r w:rsidRPr="00F759E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na</w:t>
            </w:r>
            <w:r w:rsidRPr="00F759E1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 xml:space="preserve"> Aškerčevi cesti 4</w:t>
            </w:r>
            <w:r w:rsidRPr="00F759E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>.</w:t>
            </w:r>
          </w:p>
          <w:p w:rsidR="001D338F" w:rsidRPr="00F759E1" w:rsidRDefault="001D338F" w:rsidP="001D338F">
            <w:pPr>
              <w:tabs>
                <w:tab w:val="left" w:pos="8222"/>
                <w:tab w:val="left" w:pos="9354"/>
              </w:tabs>
              <w:suppressAutoHyphens/>
              <w:spacing w:line="240" w:lineRule="auto"/>
              <w:ind w:right="-2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</w:p>
          <w:p w:rsidR="001D338F" w:rsidRPr="00F759E1" w:rsidRDefault="001D338F" w:rsidP="001D338F">
            <w:pPr>
              <w:tabs>
                <w:tab w:val="left" w:pos="8222"/>
              </w:tabs>
              <w:suppressAutoHyphens/>
              <w:spacing w:line="240" w:lineRule="auto"/>
              <w:ind w:right="283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F759E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 xml:space="preserve">S seboj prinesite </w:t>
            </w:r>
            <w:r w:rsidRPr="00F759E1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kartico zdravstvenega zavarovanja</w:t>
            </w:r>
            <w:r w:rsidRPr="00F759E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 xml:space="preserve"> in </w:t>
            </w:r>
            <w:r w:rsidRPr="00F759E1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potrdilo o vpisu (v papirni obliki).</w:t>
            </w:r>
          </w:p>
          <w:p w:rsidR="001D338F" w:rsidRPr="00F759E1" w:rsidRDefault="001D338F" w:rsidP="001D338F">
            <w:pPr>
              <w:tabs>
                <w:tab w:val="left" w:pos="8222"/>
              </w:tabs>
              <w:suppressAutoHyphens/>
              <w:spacing w:line="240" w:lineRule="auto"/>
              <w:ind w:right="283"/>
              <w:jc w:val="both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  <w:p w:rsidR="001D338F" w:rsidRPr="00F759E1" w:rsidRDefault="001D338F" w:rsidP="001D338F">
            <w:pPr>
              <w:tabs>
                <w:tab w:val="left" w:pos="8222"/>
              </w:tabs>
              <w:suppressAutoHyphens/>
              <w:spacing w:line="240" w:lineRule="auto"/>
              <w:ind w:right="283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  <w:r w:rsidRPr="00F759E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 xml:space="preserve">Navodilo za pregled: </w:t>
            </w:r>
            <w:r w:rsidRPr="00F759E1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Za pregled NI potrebno biti tešč! Pregled traja 2-3 ure. Bodite točni!</w:t>
            </w:r>
          </w:p>
          <w:p w:rsidR="001D338F" w:rsidRPr="00F759E1" w:rsidRDefault="001D338F" w:rsidP="001D338F">
            <w:pPr>
              <w:tabs>
                <w:tab w:val="left" w:pos="8222"/>
              </w:tabs>
              <w:suppressAutoHyphens/>
              <w:spacing w:line="240" w:lineRule="auto"/>
              <w:ind w:right="283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</w:pPr>
          </w:p>
          <w:p w:rsidR="001D338F" w:rsidRPr="00F759E1" w:rsidRDefault="001D338F" w:rsidP="001D338F">
            <w:pPr>
              <w:suppressAutoHyphens/>
              <w:spacing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 xml:space="preserve">Vse študente obveščamo, da se na podlagi 23. člena Zakona o zdravstvenem varstvu in zdravstvenem zavarovanju (Uradni list RS, št. 72/06-UPB in naslednji) zagotavlja plačilo preventivnega sistematičnega pregleda le do dopolnjenega </w:t>
            </w:r>
            <w:r w:rsidRPr="00F75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26. leta</w:t>
            </w: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 xml:space="preserve"> starosti</w:t>
            </w:r>
            <w:r w:rsidRPr="00F759E1">
              <w:rPr>
                <w:rFonts w:ascii="Arial" w:hAnsi="Arial" w:cs="Arial"/>
                <w:color w:val="C00000"/>
                <w:sz w:val="20"/>
                <w:szCs w:val="20"/>
                <w:lang w:eastAsia="ar-SA"/>
              </w:rPr>
              <w:t xml:space="preserve"> </w:t>
            </w: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 xml:space="preserve">oziroma </w:t>
            </w:r>
            <w:r w:rsidRPr="00F759E1">
              <w:rPr>
                <w:rFonts w:ascii="Arial" w:hAnsi="Arial" w:cs="Arial"/>
                <w:sz w:val="20"/>
                <w:szCs w:val="20"/>
                <w:u w:val="single"/>
                <w:lang w:eastAsia="ar-SA"/>
              </w:rPr>
              <w:t>do konca študijskega leta, v katerem dopolnijo 26 let</w:t>
            </w: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 xml:space="preserve">. Kasneje, kljub temu, da redno študirajo in imajo urejen status študenta oziroma delajo preko študentskega servisa, </w:t>
            </w:r>
            <w:r w:rsidRPr="00F75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niso</w:t>
            </w: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 xml:space="preserve"> upravičeni do brezplačnega sistematičnega pregleda. Študentom zato svetujemo, da </w:t>
            </w:r>
            <w:r w:rsidRPr="00F759E1">
              <w:rPr>
                <w:rFonts w:ascii="Arial" w:hAnsi="Arial" w:cs="Arial"/>
                <w:sz w:val="20"/>
                <w:szCs w:val="20"/>
                <w:u w:val="single"/>
                <w:lang w:eastAsia="ar-SA"/>
              </w:rPr>
              <w:t>oba sistematična pregleda</w:t>
            </w: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>, ki jim pripadata do 26. leta starosti,  opravijo v ponujenih terminih ali (v primeru bolezni) v čim krajšem možnem roku.</w:t>
            </w:r>
            <w:r w:rsidRPr="00F759E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 xml:space="preserve"> Sistematični pregled, opravljen v </w:t>
            </w: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>Zdravstvenem domu za študente Univerze v Ljubljani</w:t>
            </w:r>
            <w:r w:rsidRPr="00F759E1">
              <w:rPr>
                <w:rFonts w:ascii="Arial" w:hAnsi="Arial" w:cs="Arial"/>
                <w:bCs/>
                <w:sz w:val="20"/>
                <w:szCs w:val="20"/>
                <w:lang w:eastAsia="ar-SA"/>
              </w:rPr>
              <w:t xml:space="preserve">, velja kot zdravniški pregled pred zaposlitvijo preko študentskega servisa. </w:t>
            </w: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>Študenti, ki so v rednem delovnem razmerju, niso upravičeni do brezplačnega sistematičnega pregleda.</w:t>
            </w:r>
          </w:p>
          <w:p w:rsidR="001D338F" w:rsidRPr="00F759E1" w:rsidRDefault="001D338F" w:rsidP="001D338F">
            <w:pPr>
              <w:suppressAutoHyphens/>
              <w:spacing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eastAsia="ar-SA"/>
              </w:rPr>
            </w:pPr>
          </w:p>
          <w:p w:rsidR="001D338F" w:rsidRPr="00F759E1" w:rsidRDefault="001D338F" w:rsidP="001D338F">
            <w:pPr>
              <w:suppressAutoHyphens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F75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Zakon o spremembah in dopolnitvah Zakona o visokem šolstvu (ZViS-K) (Uradni list RS, št. 75/16) na novo določa obveznost preventivnega sistematičnega pregleda za študente prvega letnika študijskega programa prve stopnje</w:t>
            </w: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>.</w:t>
            </w:r>
            <w:r w:rsidRPr="00F759E1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</w:p>
          <w:p w:rsidR="001D338F" w:rsidRPr="00F759E1" w:rsidRDefault="001D338F" w:rsidP="001D338F">
            <w:pPr>
              <w:suppressAutoHyphens/>
              <w:spacing w:line="24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</w:p>
          <w:p w:rsidR="001D338F" w:rsidRPr="00F759E1" w:rsidRDefault="001D338F" w:rsidP="001D338F">
            <w:pPr>
              <w:suppressAutoHyphens/>
              <w:spacing w:line="240" w:lineRule="auto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F759E1">
              <w:rPr>
                <w:rFonts w:ascii="Arial" w:eastAsia="Calibri" w:hAnsi="Arial" w:cs="Arial"/>
                <w:b/>
                <w:sz w:val="20"/>
                <w:szCs w:val="20"/>
              </w:rPr>
              <w:t>Pravilnik za izvajanje preventivnega zdravstvenega varstva na primarni ravni (Uradni list RS,  št. 19/98 in naslednji) predvideva sistematični pregled  tudi za študente zadnjih letnikov ozir</w:t>
            </w:r>
            <w:bookmarkStart w:id="0" w:name="_GoBack"/>
            <w:bookmarkEnd w:id="0"/>
            <w:r w:rsidRPr="00F759E1">
              <w:rPr>
                <w:rFonts w:ascii="Arial" w:eastAsia="Calibri" w:hAnsi="Arial" w:cs="Arial"/>
                <w:b/>
                <w:sz w:val="20"/>
                <w:szCs w:val="20"/>
              </w:rPr>
              <w:t>oma prvih letnikov bolonjskega študija.</w:t>
            </w:r>
          </w:p>
          <w:p w:rsidR="001D338F" w:rsidRPr="00F759E1" w:rsidRDefault="001D338F" w:rsidP="001D338F">
            <w:pPr>
              <w:tabs>
                <w:tab w:val="left" w:pos="8222"/>
                <w:tab w:val="left" w:pos="9354"/>
              </w:tabs>
              <w:suppressAutoHyphens/>
              <w:spacing w:line="240" w:lineRule="auto"/>
              <w:ind w:right="-144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:rsidR="001D338F" w:rsidRDefault="001D338F" w:rsidP="001D338F">
            <w:pPr>
              <w:suppressAutoHyphens/>
              <w:spacing w:line="240" w:lineRule="auto"/>
              <w:ind w:right="-2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 xml:space="preserve">Zdravstveni dom za študente Univerze v Ljubljani kot pooblaščeni zdravstveni zavod izvaja preventivne sistematične preglede, obvezna cepljenja, določena z republiškim programom </w:t>
            </w:r>
            <w:proofErr w:type="spellStart"/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>imunoprofilakse</w:t>
            </w:r>
            <w:proofErr w:type="spellEnd"/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 xml:space="preserve"> in </w:t>
            </w:r>
            <w:proofErr w:type="spellStart"/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>kemoprofilakse</w:t>
            </w:r>
            <w:proofErr w:type="spellEnd"/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 xml:space="preserve">, programirane </w:t>
            </w:r>
            <w:proofErr w:type="spellStart"/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>zdravstvenovzgojne</w:t>
            </w:r>
            <w:proofErr w:type="spellEnd"/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 xml:space="preserve"> aktivnosti ter nudi </w:t>
            </w:r>
            <w:r w:rsidRPr="00F759E1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celovito zdravstveno oskrbo za potrebe študentske populacije</w:t>
            </w: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 xml:space="preserve">. Študenti si lahko hkrati ob sistematičnem pregledu izberejo tudi </w:t>
            </w:r>
            <w:r w:rsidRPr="00F759E1">
              <w:rPr>
                <w:rFonts w:ascii="Arial" w:hAnsi="Arial" w:cs="Arial"/>
                <w:b/>
                <w:bCs/>
                <w:sz w:val="20"/>
                <w:szCs w:val="20"/>
                <w:lang w:eastAsia="ar-SA"/>
              </w:rPr>
              <w:t>osebnega zdravnika,</w:t>
            </w: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 xml:space="preserve"> </w:t>
            </w:r>
            <w:r w:rsidRPr="00F75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zobozdravnika in</w:t>
            </w: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 xml:space="preserve"> </w:t>
            </w:r>
            <w:r w:rsidRPr="00F759E1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ginekologa</w:t>
            </w: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 xml:space="preserve">. </w:t>
            </w:r>
          </w:p>
          <w:p w:rsidR="001D338F" w:rsidRDefault="001D338F" w:rsidP="001D338F">
            <w:pPr>
              <w:suppressAutoHyphens/>
              <w:spacing w:line="240" w:lineRule="auto"/>
              <w:ind w:right="-2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  <w:p w:rsidR="001D338F" w:rsidRPr="0038278E" w:rsidRDefault="00064C56" w:rsidP="00330C0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sl-SI"/>
              </w:rPr>
              <w:drawing>
                <wp:anchor distT="0" distB="0" distL="114300" distR="114300" simplePos="0" relativeHeight="251658240" behindDoc="1" locked="1" layoutInCell="1" allowOverlap="1">
                  <wp:simplePos x="0" y="0"/>
                  <wp:positionH relativeFrom="column">
                    <wp:posOffset>2755900</wp:posOffset>
                  </wp:positionH>
                  <wp:positionV relativeFrom="paragraph">
                    <wp:posOffset>67310</wp:posOffset>
                  </wp:positionV>
                  <wp:extent cx="2502000" cy="1256400"/>
                  <wp:effectExtent l="0" t="0" r="0" b="1270"/>
                  <wp:wrapNone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na podpis.jpg"/>
                          <pic:cNvPicPr/>
                        </pic:nvPicPr>
                        <pic:blipFill rotWithShape="1">
                          <a:blip r:embed="rId8"/>
                          <a:srcRect t="5699" b="10721"/>
                          <a:stretch/>
                        </pic:blipFill>
                        <pic:spPr bwMode="auto">
                          <a:xfrm>
                            <a:off x="0" y="0"/>
                            <a:ext cx="2502000" cy="125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338F" w:rsidTr="008F6FF9">
        <w:trPr>
          <w:trHeight w:val="698"/>
        </w:trPr>
        <w:tc>
          <w:tcPr>
            <w:tcW w:w="4749" w:type="dxa"/>
          </w:tcPr>
          <w:p w:rsidR="001D338F" w:rsidRPr="00F759E1" w:rsidRDefault="001D338F" w:rsidP="00DE0ADF">
            <w:pPr>
              <w:suppressAutoHyphens/>
              <w:spacing w:line="240" w:lineRule="auto"/>
              <w:ind w:left="3540" w:right="567" w:hanging="3540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>VMS za koordinacijo</w:t>
            </w:r>
            <w:r w:rsidR="00DE0ADF">
              <w:rPr>
                <w:rFonts w:ascii="Arial" w:hAnsi="Arial" w:cs="Arial"/>
                <w:sz w:val="20"/>
                <w:szCs w:val="20"/>
                <w:lang w:eastAsia="ar-SA"/>
              </w:rPr>
              <w:t xml:space="preserve"> </w:t>
            </w: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>preventivnih aktivnosti:</w:t>
            </w:r>
          </w:p>
          <w:p w:rsidR="001D338F" w:rsidRPr="00F759E1" w:rsidRDefault="001D338F" w:rsidP="001D338F">
            <w:pPr>
              <w:tabs>
                <w:tab w:val="left" w:pos="8222"/>
                <w:tab w:val="left" w:pos="9354"/>
              </w:tabs>
              <w:suppressAutoHyphens/>
              <w:spacing w:line="240" w:lineRule="auto"/>
              <w:ind w:right="-2"/>
              <w:jc w:val="both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759E1">
              <w:rPr>
                <w:rFonts w:ascii="Arial" w:hAnsi="Arial" w:cs="Arial"/>
                <w:sz w:val="20"/>
                <w:szCs w:val="20"/>
                <w:lang w:eastAsia="ar-SA"/>
              </w:rPr>
              <w:t>Valentina Slana</w:t>
            </w:r>
          </w:p>
        </w:tc>
        <w:tc>
          <w:tcPr>
            <w:tcW w:w="4749" w:type="dxa"/>
          </w:tcPr>
          <w:p w:rsidR="001D338F" w:rsidRPr="00F759E1" w:rsidRDefault="001D338F" w:rsidP="001D338F">
            <w:pPr>
              <w:spacing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759E1">
              <w:rPr>
                <w:rFonts w:ascii="Arial" w:hAnsi="Arial" w:cs="Arial"/>
                <w:sz w:val="20"/>
                <w:szCs w:val="20"/>
              </w:rPr>
              <w:t>V.d. direktorice:</w:t>
            </w:r>
          </w:p>
          <w:p w:rsidR="001D338F" w:rsidRPr="00F759E1" w:rsidRDefault="001D338F" w:rsidP="001D338F">
            <w:pPr>
              <w:tabs>
                <w:tab w:val="left" w:pos="8222"/>
                <w:tab w:val="left" w:pos="9354"/>
              </w:tabs>
              <w:suppressAutoHyphens/>
              <w:spacing w:line="240" w:lineRule="auto"/>
              <w:ind w:right="-2"/>
              <w:jc w:val="right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F759E1">
              <w:rPr>
                <w:rFonts w:ascii="Arial" w:hAnsi="Arial" w:cs="Arial"/>
                <w:sz w:val="20"/>
                <w:szCs w:val="20"/>
              </w:rPr>
              <w:t>Mateja Ana Grulja, mag.posl.ved</w:t>
            </w:r>
          </w:p>
        </w:tc>
      </w:tr>
    </w:tbl>
    <w:p w:rsidR="00FD001F" w:rsidRPr="00F759E1" w:rsidRDefault="00064C56" w:rsidP="00064C56">
      <w:pPr>
        <w:tabs>
          <w:tab w:val="left" w:pos="6855"/>
        </w:tabs>
        <w:suppressAutoHyphens/>
        <w:spacing w:line="240" w:lineRule="auto"/>
        <w:ind w:right="-2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FD001F" w:rsidRPr="00F759E1" w:rsidSect="00FD001F">
      <w:footerReference w:type="default" r:id="rId9"/>
      <w:pgSz w:w="11900" w:h="16840"/>
      <w:pgMar w:top="851" w:right="1134" w:bottom="1134" w:left="1304" w:header="680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7667" w:rsidRDefault="00957667" w:rsidP="00FE1FE3">
      <w:r>
        <w:separator/>
      </w:r>
    </w:p>
  </w:endnote>
  <w:endnote w:type="continuationSeparator" w:id="0">
    <w:p w:rsidR="00957667" w:rsidRDefault="00957667" w:rsidP="00FE1F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ollkorn">
    <w:altName w:val="Times New Roman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AE8" w:rsidRPr="00396AE8" w:rsidRDefault="00396AE8" w:rsidP="00396AE8">
    <w:pPr>
      <w:pStyle w:val="Noga"/>
      <w:framePr w:wrap="around" w:vAnchor="text" w:hAnchor="margin" w:xAlign="right" w:y="1"/>
      <w:rPr>
        <w:rStyle w:val="tevilkastrani"/>
        <w:rFonts w:ascii="Arial" w:hAnsi="Arial"/>
        <w:color w:val="3D96C3"/>
        <w:sz w:val="16"/>
        <w:szCs w:val="16"/>
      </w:rPr>
    </w:pPr>
  </w:p>
  <w:p w:rsidR="0017484C" w:rsidRDefault="0017484C">
    <w:pPr>
      <w:pStyle w:val="Noga"/>
    </w:pPr>
    <w:r>
      <w:rPr>
        <w:noProof/>
        <w:lang w:eastAsia="sl-SI"/>
      </w:rPr>
      <w:drawing>
        <wp:inline distT="0" distB="0" distL="0" distR="0">
          <wp:extent cx="5562546" cy="252000"/>
          <wp:effectExtent l="0" t="0" r="635" b="2540"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pis_zd_template_no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2546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7667" w:rsidRDefault="00957667" w:rsidP="00FE1FE3">
      <w:r>
        <w:separator/>
      </w:r>
    </w:p>
  </w:footnote>
  <w:footnote w:type="continuationSeparator" w:id="0">
    <w:p w:rsidR="00957667" w:rsidRDefault="00957667" w:rsidP="00FE1F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6A0221"/>
    <w:rsid w:val="00013799"/>
    <w:rsid w:val="0002121E"/>
    <w:rsid w:val="00030D39"/>
    <w:rsid w:val="00064C56"/>
    <w:rsid w:val="000A051F"/>
    <w:rsid w:val="000D7ABE"/>
    <w:rsid w:val="000F0EE5"/>
    <w:rsid w:val="00115412"/>
    <w:rsid w:val="00123310"/>
    <w:rsid w:val="001441FD"/>
    <w:rsid w:val="00160A48"/>
    <w:rsid w:val="0017484C"/>
    <w:rsid w:val="001B55EA"/>
    <w:rsid w:val="001C5602"/>
    <w:rsid w:val="001C73A6"/>
    <w:rsid w:val="001D338F"/>
    <w:rsid w:val="001F2FDC"/>
    <w:rsid w:val="001F689F"/>
    <w:rsid w:val="00205B57"/>
    <w:rsid w:val="00246BD9"/>
    <w:rsid w:val="002507C4"/>
    <w:rsid w:val="0026565B"/>
    <w:rsid w:val="00282AF3"/>
    <w:rsid w:val="002C56B6"/>
    <w:rsid w:val="002D4C51"/>
    <w:rsid w:val="002E14F9"/>
    <w:rsid w:val="00316233"/>
    <w:rsid w:val="0033460A"/>
    <w:rsid w:val="00345395"/>
    <w:rsid w:val="00363CA4"/>
    <w:rsid w:val="003673AF"/>
    <w:rsid w:val="0038278E"/>
    <w:rsid w:val="00383C70"/>
    <w:rsid w:val="0039684D"/>
    <w:rsid w:val="00396AE8"/>
    <w:rsid w:val="003C720B"/>
    <w:rsid w:val="00417B43"/>
    <w:rsid w:val="00437EB8"/>
    <w:rsid w:val="00464482"/>
    <w:rsid w:val="0046499A"/>
    <w:rsid w:val="0048582C"/>
    <w:rsid w:val="004911DA"/>
    <w:rsid w:val="004919CC"/>
    <w:rsid w:val="004B591D"/>
    <w:rsid w:val="004C6FEE"/>
    <w:rsid w:val="004D3FAC"/>
    <w:rsid w:val="004E5020"/>
    <w:rsid w:val="004F1623"/>
    <w:rsid w:val="00522389"/>
    <w:rsid w:val="005518ED"/>
    <w:rsid w:val="00555EC0"/>
    <w:rsid w:val="00556F47"/>
    <w:rsid w:val="005B5BBF"/>
    <w:rsid w:val="005C42F5"/>
    <w:rsid w:val="005D6C71"/>
    <w:rsid w:val="00621FF7"/>
    <w:rsid w:val="00632D47"/>
    <w:rsid w:val="006656EF"/>
    <w:rsid w:val="006A0221"/>
    <w:rsid w:val="006B4088"/>
    <w:rsid w:val="006C091A"/>
    <w:rsid w:val="006D767F"/>
    <w:rsid w:val="006E1675"/>
    <w:rsid w:val="0071264F"/>
    <w:rsid w:val="0073277D"/>
    <w:rsid w:val="007439FB"/>
    <w:rsid w:val="00751118"/>
    <w:rsid w:val="007A5571"/>
    <w:rsid w:val="007C07EF"/>
    <w:rsid w:val="007C6269"/>
    <w:rsid w:val="007D3C4F"/>
    <w:rsid w:val="007F7A27"/>
    <w:rsid w:val="00827CFF"/>
    <w:rsid w:val="00833764"/>
    <w:rsid w:val="00835540"/>
    <w:rsid w:val="00854C22"/>
    <w:rsid w:val="00872C17"/>
    <w:rsid w:val="00877775"/>
    <w:rsid w:val="00890F68"/>
    <w:rsid w:val="008947F2"/>
    <w:rsid w:val="008A3417"/>
    <w:rsid w:val="008B6CE0"/>
    <w:rsid w:val="008C43EB"/>
    <w:rsid w:val="009043D4"/>
    <w:rsid w:val="00912322"/>
    <w:rsid w:val="00930E2A"/>
    <w:rsid w:val="00945E1E"/>
    <w:rsid w:val="009503B4"/>
    <w:rsid w:val="00957667"/>
    <w:rsid w:val="00970E3D"/>
    <w:rsid w:val="00991512"/>
    <w:rsid w:val="009F1FEB"/>
    <w:rsid w:val="00A01A87"/>
    <w:rsid w:val="00A35CD1"/>
    <w:rsid w:val="00A5277E"/>
    <w:rsid w:val="00A708B9"/>
    <w:rsid w:val="00A83678"/>
    <w:rsid w:val="00A874DC"/>
    <w:rsid w:val="00A913FC"/>
    <w:rsid w:val="00AB147A"/>
    <w:rsid w:val="00AC5438"/>
    <w:rsid w:val="00AF26D7"/>
    <w:rsid w:val="00AF273C"/>
    <w:rsid w:val="00AF710A"/>
    <w:rsid w:val="00B13424"/>
    <w:rsid w:val="00B325A1"/>
    <w:rsid w:val="00B36CFB"/>
    <w:rsid w:val="00B4073F"/>
    <w:rsid w:val="00B721BB"/>
    <w:rsid w:val="00B72502"/>
    <w:rsid w:val="00B750F0"/>
    <w:rsid w:val="00B83DA9"/>
    <w:rsid w:val="00B956C7"/>
    <w:rsid w:val="00BB5A76"/>
    <w:rsid w:val="00BF251D"/>
    <w:rsid w:val="00C01214"/>
    <w:rsid w:val="00C02C42"/>
    <w:rsid w:val="00C1469C"/>
    <w:rsid w:val="00C200A0"/>
    <w:rsid w:val="00C42618"/>
    <w:rsid w:val="00C54B11"/>
    <w:rsid w:val="00C64EB2"/>
    <w:rsid w:val="00C76165"/>
    <w:rsid w:val="00C946ED"/>
    <w:rsid w:val="00CB43D7"/>
    <w:rsid w:val="00CB4630"/>
    <w:rsid w:val="00CF0010"/>
    <w:rsid w:val="00CF5EE6"/>
    <w:rsid w:val="00D27478"/>
    <w:rsid w:val="00D50ED9"/>
    <w:rsid w:val="00D67EB0"/>
    <w:rsid w:val="00D72D28"/>
    <w:rsid w:val="00D77BF3"/>
    <w:rsid w:val="00DB3D57"/>
    <w:rsid w:val="00DE0ADF"/>
    <w:rsid w:val="00DF1EB8"/>
    <w:rsid w:val="00E01ED8"/>
    <w:rsid w:val="00E03643"/>
    <w:rsid w:val="00E14781"/>
    <w:rsid w:val="00E14CF4"/>
    <w:rsid w:val="00E23033"/>
    <w:rsid w:val="00E4316B"/>
    <w:rsid w:val="00E7298F"/>
    <w:rsid w:val="00E91FC9"/>
    <w:rsid w:val="00E963CF"/>
    <w:rsid w:val="00F0008F"/>
    <w:rsid w:val="00F123FC"/>
    <w:rsid w:val="00F342AE"/>
    <w:rsid w:val="00F44CB5"/>
    <w:rsid w:val="00F5703D"/>
    <w:rsid w:val="00F66146"/>
    <w:rsid w:val="00F71F4A"/>
    <w:rsid w:val="00F759E1"/>
    <w:rsid w:val="00F8167F"/>
    <w:rsid w:val="00F936E4"/>
    <w:rsid w:val="00FA35EF"/>
    <w:rsid w:val="00FD001F"/>
    <w:rsid w:val="00FD6C2D"/>
    <w:rsid w:val="00FE1FE3"/>
    <w:rsid w:val="00FE3B34"/>
    <w:rsid w:val="00FE3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ollkorn" w:eastAsia="Times New Roman" w:hAnsi="Vollkor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E-mail Signatur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2507C4"/>
    <w:pPr>
      <w:spacing w:line="276" w:lineRule="auto"/>
    </w:pPr>
    <w:rPr>
      <w:sz w:val="18"/>
      <w:szCs w:val="18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4919CC"/>
    <w:pPr>
      <w:tabs>
        <w:tab w:val="center" w:pos="4536"/>
        <w:tab w:val="right" w:pos="9072"/>
      </w:tabs>
    </w:pPr>
    <w:rPr>
      <w:rFonts w:ascii="Times New Roman" w:hAnsi="Times New Roman"/>
      <w:sz w:val="20"/>
      <w:szCs w:val="20"/>
      <w:lang w:eastAsia="sl-SI"/>
    </w:rPr>
  </w:style>
  <w:style w:type="character" w:customStyle="1" w:styleId="GlavaZnak">
    <w:name w:val="Glava Znak"/>
    <w:basedOn w:val="Privzetapisavaodstavka"/>
    <w:link w:val="Glava"/>
    <w:rsid w:val="004919CC"/>
    <w:rPr>
      <w:rFonts w:ascii="Times New Roman" w:eastAsia="Times New Roman" w:hAnsi="Times New Roman" w:cs="Times New Roman"/>
      <w:sz w:val="20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44CB5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44CB5"/>
    <w:rPr>
      <w:rFonts w:ascii="Tahoma" w:hAnsi="Tahoma" w:cs="Tahoma"/>
      <w:sz w:val="16"/>
      <w:szCs w:val="16"/>
    </w:rPr>
  </w:style>
  <w:style w:type="paragraph" w:styleId="Noga">
    <w:name w:val="footer"/>
    <w:basedOn w:val="Navaden"/>
    <w:link w:val="NogaZnak"/>
    <w:uiPriority w:val="99"/>
    <w:unhideWhenUsed/>
    <w:rsid w:val="001B55EA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1B55EA"/>
  </w:style>
  <w:style w:type="paragraph" w:customStyle="1" w:styleId="Title1">
    <w:name w:val="Title 1"/>
    <w:basedOn w:val="Navaden"/>
    <w:qFormat/>
    <w:rsid w:val="00FE1FE3"/>
    <w:pPr>
      <w:spacing w:after="60"/>
    </w:pPr>
    <w:rPr>
      <w:sz w:val="22"/>
      <w:szCs w:val="20"/>
    </w:rPr>
  </w:style>
  <w:style w:type="paragraph" w:customStyle="1" w:styleId="Title2">
    <w:name w:val="Title 2"/>
    <w:basedOn w:val="Navaden"/>
    <w:qFormat/>
    <w:rsid w:val="00FE1FE3"/>
    <w:pPr>
      <w:spacing w:after="60"/>
    </w:pPr>
    <w:rPr>
      <w:sz w:val="20"/>
      <w:szCs w:val="20"/>
    </w:rPr>
  </w:style>
  <w:style w:type="table" w:styleId="Tabela-mrea">
    <w:name w:val="Table Grid"/>
    <w:basedOn w:val="Navadnatabela"/>
    <w:uiPriority w:val="59"/>
    <w:rsid w:val="00D274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vilkastrani">
    <w:name w:val="page number"/>
    <w:basedOn w:val="Privzetapisavaodstavka"/>
    <w:uiPriority w:val="99"/>
    <w:semiHidden/>
    <w:unhideWhenUsed/>
    <w:rsid w:val="00396AE8"/>
  </w:style>
  <w:style w:type="character" w:styleId="Krepko">
    <w:name w:val="Strong"/>
    <w:basedOn w:val="Privzetapisavaodstavka"/>
    <w:uiPriority w:val="22"/>
    <w:qFormat/>
    <w:rsid w:val="00F759E1"/>
    <w:rPr>
      <w:b/>
      <w:bCs/>
    </w:rPr>
  </w:style>
  <w:style w:type="character" w:styleId="Hiperpovezava">
    <w:name w:val="Hyperlink"/>
    <w:basedOn w:val="Privzetapisavaodstavka"/>
    <w:rsid w:val="00F759E1"/>
    <w:rPr>
      <w:color w:val="0000FF"/>
      <w:u w:val="single"/>
    </w:rPr>
  </w:style>
  <w:style w:type="paragraph" w:styleId="E-potnipodpis">
    <w:name w:val="E-mail Signature"/>
    <w:basedOn w:val="Navaden"/>
    <w:link w:val="E-potnipodpisZnak"/>
    <w:rsid w:val="00F759E1"/>
    <w:pPr>
      <w:spacing w:line="240" w:lineRule="auto"/>
    </w:pPr>
    <w:rPr>
      <w:rFonts w:ascii="Times New Roman" w:hAnsi="Times New Roman"/>
      <w:sz w:val="24"/>
      <w:szCs w:val="24"/>
      <w:lang w:eastAsia="sl-SI"/>
    </w:rPr>
  </w:style>
  <w:style w:type="character" w:customStyle="1" w:styleId="E-potnipodpisZnak">
    <w:name w:val="E-poštni podpis Znak"/>
    <w:basedOn w:val="Privzetapisavaodstavka"/>
    <w:link w:val="E-potnipodpis"/>
    <w:rsid w:val="00F759E1"/>
    <w:rPr>
      <w:rFonts w:ascii="Times New Roman" w:hAnsi="Times New Roman"/>
      <w:sz w:val="24"/>
      <w:szCs w:val="24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0D7AB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5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file:///C:\Users\Sandra_K\AppData\Local\Microsoft\Windows\INetCache\Content.Outlook\R79X87WG\valentina.slana@zdstudenti.s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ter\AppData\Local\Microsoft\Windows\INetCache\Content.Outlook\RJ2BAZQB\dopis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dopis</Template>
  <TotalTime>27</TotalTime>
  <Pages>1</Pages>
  <Words>396</Words>
  <Characters>2261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cp:lastModifiedBy>Valentina Slana</cp:lastModifiedBy>
  <cp:revision>26</cp:revision>
  <cp:lastPrinted>2019-05-24T10:52:00Z</cp:lastPrinted>
  <dcterms:created xsi:type="dcterms:W3CDTF">2019-03-27T09:19:00Z</dcterms:created>
  <dcterms:modified xsi:type="dcterms:W3CDTF">2019-05-24T10:52:00Z</dcterms:modified>
</cp:coreProperties>
</file>